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B1F" w:rsidRPr="002C4EB3" w:rsidRDefault="00EB4E1E" w:rsidP="000F2B1F">
      <w:pPr>
        <w:pStyle w:val="af"/>
        <w:rPr>
          <w:b/>
          <w:i/>
          <w:color w:val="FFC000"/>
        </w:rPr>
      </w:pPr>
      <w:r w:rsidRPr="002C4EB3">
        <w:rPr>
          <w:rStyle w:val="af0"/>
          <w:b/>
          <w:i/>
          <w:color w:val="FFC000"/>
        </w:rPr>
        <w:t>КОНКУРСЫ «АКТИВНЫЙ СЕЛЬСКИЙ СТАРОСТА», «АКТИВНЫЙ РУКОВОДИТЕЛЬ ТОС»</w:t>
      </w:r>
    </w:p>
    <w:p w:rsidR="009F70AF" w:rsidRPr="004F2476" w:rsidRDefault="009F70AF" w:rsidP="000F2B1F">
      <w:pPr>
        <w:pStyle w:val="03"/>
        <w:rPr>
          <w:rFonts w:cs="Arial"/>
          <w:b/>
          <w:color w:val="455F51" w:themeColor="text2"/>
          <w:spacing w:val="20"/>
          <w:w w:val="90"/>
          <w:sz w:val="36"/>
          <w:szCs w:val="36"/>
        </w:rPr>
      </w:pPr>
    </w:p>
    <w:p w:rsidR="000F2B1F" w:rsidRPr="009F70AF" w:rsidRDefault="000F2B1F" w:rsidP="00FB0E35">
      <w:pPr>
        <w:pStyle w:val="03"/>
        <w:spacing w:after="0"/>
        <w:rPr>
          <w:b/>
          <w:i/>
          <w:sz w:val="24"/>
          <w:szCs w:val="24"/>
        </w:rPr>
      </w:pPr>
      <w:r w:rsidRPr="00B912EC">
        <w:rPr>
          <w:bCs/>
          <w:i/>
          <w:caps w:val="0"/>
          <w:sz w:val="28"/>
          <w:szCs w:val="28"/>
        </w:rPr>
        <w:t>ЦЕЛЬ КОНКУРСОВ</w:t>
      </w:r>
      <w:r w:rsidRPr="009F70AF">
        <w:rPr>
          <w:rStyle w:val="030"/>
          <w:b/>
          <w:i/>
          <w:sz w:val="24"/>
          <w:szCs w:val="24"/>
        </w:rPr>
        <w:t>:</w:t>
      </w:r>
    </w:p>
    <w:p w:rsidR="00BB4E73" w:rsidRPr="00E2676C" w:rsidRDefault="000F2B1F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поддержка</w:t>
      </w:r>
      <w:r w:rsidR="00BB4E73"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 СЕЛЬСКИХ СТАРОСТ, </w:t>
      </w:r>
    </w:p>
    <w:p w:rsidR="00BB4E73" w:rsidRPr="00E2676C" w:rsidRDefault="00BB4E73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РУКОВОДИТЕЛЕЙ тос, ИМЕЮЩИХ ДОСТИЖЕНИЯ </w:t>
      </w:r>
    </w:p>
    <w:p w:rsidR="00A30D42" w:rsidRDefault="00BB4E73" w:rsidP="00B912EC">
      <w:pPr>
        <w:spacing w:after="0" w:line="256" w:lineRule="auto"/>
        <w:jc w:val="both"/>
        <w:rPr>
          <w:rStyle w:val="030"/>
          <w:b/>
          <w:i/>
          <w:sz w:val="28"/>
          <w:szCs w:val="28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В ОБЩЕСТВЕННОЙ ДЕЯТЕЛЬНОСТИ</w:t>
      </w:r>
      <w:r w:rsidR="00DE4C5D" w:rsidRPr="00E2676C">
        <w:rPr>
          <w:rStyle w:val="030"/>
          <w:i/>
          <w:color w:val="auto"/>
          <w:sz w:val="24"/>
          <w:szCs w:val="24"/>
        </w:rPr>
        <w:t>.</w:t>
      </w:r>
      <w:r w:rsidR="009F70AF">
        <w:rPr>
          <w:rStyle w:val="030"/>
          <w:b/>
          <w:i/>
          <w:sz w:val="28"/>
          <w:szCs w:val="28"/>
        </w:rPr>
        <w:t xml:space="preserve">   </w:t>
      </w:r>
    </w:p>
    <w:p w:rsidR="009F70AF" w:rsidRPr="00A30D42" w:rsidRDefault="009F70AF" w:rsidP="00B912EC">
      <w:pPr>
        <w:spacing w:after="0" w:line="256" w:lineRule="auto"/>
        <w:jc w:val="both"/>
        <w:rPr>
          <w:rFonts w:ascii="Microsoft Sans Serif" w:hAnsi="Microsoft Sans Serif"/>
          <w:i/>
          <w:caps/>
          <w:sz w:val="24"/>
          <w:szCs w:val="24"/>
        </w:rPr>
      </w:pPr>
      <w:r>
        <w:rPr>
          <w:rStyle w:val="030"/>
          <w:b/>
          <w:i/>
          <w:sz w:val="28"/>
          <w:szCs w:val="28"/>
        </w:rPr>
        <w:t xml:space="preserve">                              </w:t>
      </w:r>
    </w:p>
    <w:p w:rsidR="00EB4E1E" w:rsidRPr="00B912EC" w:rsidRDefault="00EB4E1E" w:rsidP="009F70AF">
      <w:pPr>
        <w:pStyle w:val="03"/>
        <w:spacing w:after="0"/>
        <w:jc w:val="center"/>
        <w:rPr>
          <w:bCs/>
          <w:i/>
          <w:sz w:val="28"/>
          <w:szCs w:val="28"/>
        </w:rPr>
      </w:pPr>
      <w:r w:rsidRPr="00B912EC">
        <w:rPr>
          <w:bCs/>
          <w:i/>
          <w:sz w:val="28"/>
          <w:szCs w:val="28"/>
        </w:rPr>
        <w:t>СРОКИ ПРОВЕДЕНИЯ КОНКУРСОВ:</w:t>
      </w:r>
    </w:p>
    <w:p w:rsidR="00EB4E1E" w:rsidRDefault="00472100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1</w:t>
      </w:r>
      <w:r w:rsidR="00B912EC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января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202</w:t>
      </w:r>
      <w:r w:rsidR="00B912EC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года – старт конкурса;</w:t>
      </w:r>
    </w:p>
    <w:p w:rsidR="00A30D42" w:rsidRPr="00A30D42" w:rsidRDefault="00A30D42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A30D42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с 1 января по 31 мая 2022 года – сбор сельскими старостами и руководителями ТОС информации о своей деятельности;</w:t>
      </w:r>
    </w:p>
    <w:p w:rsidR="004F2476" w:rsidRDefault="00B912EC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с 1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июня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 1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7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–</w:t>
      </w:r>
      <w:r w:rsid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подача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заявок на участие в </w:t>
      </w:r>
      <w:r w:rsid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конкурсе</w:t>
      </w:r>
      <w:r w:rsidR="00165AAB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в администрации</w:t>
      </w:r>
      <w:r w:rsidR="009F70AF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сельских, городских поселений, городских округов</w:t>
      </w:r>
      <w:r w:rsid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. </w:t>
      </w:r>
    </w:p>
    <w:p w:rsidR="00EB4E1E" w:rsidRPr="00EB4E1E" w:rsidRDefault="004F2476" w:rsidP="004F2476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  <w:u w:val="single"/>
        </w:rPr>
        <w:t>Форму заявки можно получить в администрации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  <w:bookmarkStart w:id="0" w:name="_GoBack"/>
      <w:bookmarkEnd w:id="0"/>
    </w:p>
    <w:p w:rsidR="00EB4E1E" w:rsidRPr="00EB4E1E" w:rsidRDefault="00B912EC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0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по 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4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– анализ заявок участников конкурса;</w:t>
      </w:r>
    </w:p>
    <w:p w:rsidR="00EB4E1E" w:rsidRPr="00EB4E1E" w:rsidRDefault="00EB4E1E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7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 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8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202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определение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 объявление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победителей конкурса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165AAB" w:rsidRDefault="00B912EC" w:rsidP="004F2476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До 15</w:t>
      </w:r>
      <w:r w:rsidR="00BB4E73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сентября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BB4E73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– поощрение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победителей 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 итогам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конкурса.</w:t>
      </w:r>
    </w:p>
    <w:p w:rsidR="00B912EC" w:rsidRPr="004F2476" w:rsidRDefault="00B912EC" w:rsidP="00B912EC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9F70AF" w:rsidRPr="00A30D42" w:rsidRDefault="00165AAB" w:rsidP="009F70AF">
      <w:pPr>
        <w:pStyle w:val="03"/>
        <w:ind w:left="1429"/>
        <w:jc w:val="center"/>
        <w:rPr>
          <w:w w:val="90"/>
          <w:szCs w:val="26"/>
          <w:u w:val="single"/>
          <w:lang w:bidi="ru-RU"/>
        </w:rPr>
      </w:pPr>
      <w:r w:rsidRPr="00A30D42">
        <w:rPr>
          <w:b/>
          <w:bCs/>
          <w:i/>
          <w:szCs w:val="26"/>
          <w:u w:val="single"/>
        </w:rPr>
        <w:t>победителе</w:t>
      </w:r>
      <w:r w:rsidR="009F70AF" w:rsidRPr="00A30D42">
        <w:rPr>
          <w:b/>
          <w:bCs/>
          <w:i/>
          <w:szCs w:val="26"/>
          <w:u w:val="single"/>
        </w:rPr>
        <w:t xml:space="preserve">м признается сельский староста, </w:t>
      </w:r>
      <w:r w:rsidRPr="00A30D42">
        <w:rPr>
          <w:b/>
          <w:bCs/>
          <w:i/>
          <w:szCs w:val="26"/>
          <w:u w:val="single"/>
        </w:rPr>
        <w:t>руководитель ТОС, конкурсная заявка которого набрала не менее 10 баллов</w:t>
      </w:r>
    </w:p>
    <w:p w:rsidR="00FB0E35" w:rsidRPr="009F70AF" w:rsidRDefault="00FB0E35" w:rsidP="00FB0E35">
      <w:pPr>
        <w:pStyle w:val="af3"/>
        <w:spacing w:before="0" w:beforeAutospacing="0" w:after="0" w:afterAutospacing="0"/>
        <w:ind w:left="1429"/>
        <w:jc w:val="center"/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</w:pPr>
      <w:r w:rsidRPr="009F70AF"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  <w:t>критерии оценок</w:t>
      </w:r>
    </w:p>
    <w:p w:rsidR="00DE4C5D" w:rsidRDefault="00FB0E35" w:rsidP="00A30D42">
      <w:pPr>
        <w:pStyle w:val="af3"/>
        <w:spacing w:before="0" w:beforeAutospacing="0" w:after="0" w:afterAutospacing="0"/>
        <w:ind w:left="426"/>
        <w:jc w:val="center"/>
      </w:pPr>
      <w:r>
        <w:t>(</w:t>
      </w:r>
      <w:r w:rsidR="009F70AF">
        <w:t>деятельность</w:t>
      </w:r>
      <w:r>
        <w:t xml:space="preserve"> сельского старосты, руководителя ТОС в 202</w:t>
      </w:r>
      <w:r w:rsidR="00B912EC">
        <w:t>2</w:t>
      </w:r>
      <w:r>
        <w:t xml:space="preserve"> году, </w:t>
      </w:r>
      <w:r w:rsidRPr="00FB0E35">
        <w:rPr>
          <w:b/>
        </w:rPr>
        <w:t>каждый критерий – 2 балла</w:t>
      </w:r>
      <w:r>
        <w:t>)</w:t>
      </w:r>
    </w:p>
    <w:p w:rsidR="00DE4C5D" w:rsidRDefault="00FB0E35" w:rsidP="00A30D42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информирование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жителей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социально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значимых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мероприятиях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проведение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встреч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сходов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граждан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подворного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обхода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раздача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памяток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д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.);</w:t>
      </w:r>
    </w:p>
    <w:p w:rsidR="00DE4C5D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федеральных, региональных, районных конкурсах;</w:t>
      </w:r>
    </w:p>
    <w:p w:rsidR="00DE4C5D" w:rsidRPr="00A77B69" w:rsidRDefault="00A77B69" w:rsidP="00A77B69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мероприятиях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направленных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благоустройство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озеленение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создание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благоприятных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условий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для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проживания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жителей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FB0E35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мероприятиях по профилактике пожарной безопасности</w:t>
      </w:r>
      <w:r w:rsid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, правонарушений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составе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комиссий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контролю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ходе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приемки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текущему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капитальному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ремонтам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территории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воспитательной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детьми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подростками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данного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развитие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спортивно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работы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организация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культурно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праздников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улиц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деревни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села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полномочия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предусмотренные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действующим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законодательством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решениями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собрания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конференции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="009F70AF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граждан.</w:t>
      </w:r>
    </w:p>
    <w:p w:rsidR="004F2476" w:rsidRPr="00DE4C5D" w:rsidRDefault="004F2476" w:rsidP="004F2476">
      <w:pPr>
        <w:pStyle w:val="afe"/>
        <w:widowControl w:val="0"/>
        <w:tabs>
          <w:tab w:val="left" w:pos="1276"/>
          <w:tab w:val="left" w:pos="1450"/>
        </w:tabs>
        <w:spacing w:after="0" w:line="240" w:lineRule="auto"/>
        <w:ind w:left="1571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</w:p>
    <w:p w:rsidR="00DE4C5D" w:rsidRDefault="00DE4C5D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Pr="00FB0E35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2F5FDB" w:rsidRPr="00EB4E1E" w:rsidRDefault="002F5FDB"/>
    <w:p w:rsidR="002F5FDB" w:rsidRPr="00BB4E73" w:rsidRDefault="002F5FDB" w:rsidP="00BB4E73">
      <w:pPr>
        <w:ind w:right="90"/>
        <w:rPr>
          <w:rFonts w:ascii="Corbel" w:hAnsi="Corbel"/>
        </w:rPr>
      </w:pPr>
    </w:p>
    <w:sectPr w:rsidR="002F5FDB" w:rsidRPr="00BB4E73" w:rsidSect="001413A1">
      <w:headerReference w:type="default" r:id="rId11"/>
      <w:headerReference w:type="first" r:id="rId12"/>
      <w:pgSz w:w="12242" w:h="19272" w:code="123"/>
      <w:pgMar w:top="357" w:right="902" w:bottom="357" w:left="448" w:header="357" w:footer="3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2D8" w:rsidRDefault="001D32D8" w:rsidP="0032761F">
      <w:pPr>
        <w:spacing w:after="0" w:line="240" w:lineRule="auto"/>
      </w:pPr>
      <w:r>
        <w:separator/>
      </w:r>
    </w:p>
  </w:endnote>
  <w:endnote w:type="continuationSeparator" w:id="0">
    <w:p w:rsidR="001D32D8" w:rsidRDefault="001D32D8" w:rsidP="003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panose1 w:val="00000000000000000000"/>
    <w:charset w:val="86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2D8" w:rsidRDefault="001D32D8" w:rsidP="0032761F">
      <w:pPr>
        <w:spacing w:after="0" w:line="240" w:lineRule="auto"/>
      </w:pPr>
      <w:r>
        <w:separator/>
      </w:r>
    </w:p>
  </w:footnote>
  <w:footnote w:type="continuationSeparator" w:id="0">
    <w:p w:rsidR="001D32D8" w:rsidRDefault="001D32D8" w:rsidP="003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915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E558FF4" wp14:editId="600CA0D1">
          <wp:simplePos x="0" y="0"/>
          <wp:positionH relativeFrom="column">
            <wp:posOffset>5653527</wp:posOffset>
          </wp:positionH>
          <wp:positionV relativeFrom="paragraph">
            <wp:posOffset>-246185</wp:posOffset>
          </wp:positionV>
          <wp:extent cx="9708497" cy="9478089"/>
          <wp:effectExtent l="0" t="0" r="7620" b="8890"/>
          <wp:wrapNone/>
          <wp:docPr id="36" name="Рисунок 38" descr="стена здания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 38" descr="Здание под голубым небом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8497" cy="9478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7EE365" wp14:editId="3198083C">
          <wp:simplePos x="0" y="0"/>
          <wp:positionH relativeFrom="column">
            <wp:posOffset>-272562</wp:posOffset>
          </wp:positionH>
          <wp:positionV relativeFrom="paragraph">
            <wp:posOffset>-246185</wp:posOffset>
          </wp:positionV>
          <wp:extent cx="15645384" cy="10104120"/>
          <wp:effectExtent l="0" t="0" r="0" b="0"/>
          <wp:wrapNone/>
          <wp:docPr id="37" name="Рисунок 37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1" descr="Абстрактное оформление, символизирующее разные зеленые волны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5384" cy="10104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FBD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00C05E23" wp14:editId="568F17AF">
          <wp:simplePos x="0" y="0"/>
          <wp:positionH relativeFrom="column">
            <wp:posOffset>-274702</wp:posOffset>
          </wp:positionH>
          <wp:positionV relativeFrom="paragraph">
            <wp:posOffset>-1354015</wp:posOffset>
          </wp:positionV>
          <wp:extent cx="15578133" cy="6078633"/>
          <wp:effectExtent l="0" t="0" r="5080" b="0"/>
          <wp:wrapNone/>
          <wp:docPr id="39" name="Рисунок 39" descr="трава крупным планом с размытым силуэтом города на заднем плане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 descr="детальное изображение травы с городом на заднем план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8133" cy="6078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D5A3ACE" wp14:editId="418288BD">
          <wp:simplePos x="0" y="0"/>
          <wp:positionH relativeFrom="column">
            <wp:posOffset>-589085</wp:posOffset>
          </wp:positionH>
          <wp:positionV relativeFrom="paragraph">
            <wp:posOffset>1131660</wp:posOffset>
          </wp:positionV>
          <wp:extent cx="15947136" cy="9227789"/>
          <wp:effectExtent l="0" t="0" r="0" b="0"/>
          <wp:wrapNone/>
          <wp:docPr id="40" name="Рисунок 40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 descr="Зеленая трава с видом города на заднем плане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7136" cy="922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B52D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5AD8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245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04A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C7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CA3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0E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E6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C8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8CA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90FD2"/>
    <w:multiLevelType w:val="hybridMultilevel"/>
    <w:tmpl w:val="569E8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4026A"/>
    <w:multiLevelType w:val="hybridMultilevel"/>
    <w:tmpl w:val="AA400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8150F47"/>
    <w:multiLevelType w:val="hybridMultilevel"/>
    <w:tmpl w:val="AB72A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77287"/>
    <w:multiLevelType w:val="hybridMultilevel"/>
    <w:tmpl w:val="F814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F28EE"/>
    <w:multiLevelType w:val="hybridMultilevel"/>
    <w:tmpl w:val="EF786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773FF"/>
    <w:multiLevelType w:val="hybridMultilevel"/>
    <w:tmpl w:val="AE06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B4E8F"/>
    <w:multiLevelType w:val="hybridMultilevel"/>
    <w:tmpl w:val="052EEDFA"/>
    <w:lvl w:ilvl="0" w:tplc="E54635A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2154B"/>
    <w:multiLevelType w:val="hybridMultilevel"/>
    <w:tmpl w:val="2B501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63F69"/>
    <w:multiLevelType w:val="hybridMultilevel"/>
    <w:tmpl w:val="A3CA0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07FF9"/>
    <w:multiLevelType w:val="hybridMultilevel"/>
    <w:tmpl w:val="6B90F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D6932"/>
    <w:multiLevelType w:val="hybridMultilevel"/>
    <w:tmpl w:val="DBB8E1B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E5F35A9"/>
    <w:multiLevelType w:val="hybridMultilevel"/>
    <w:tmpl w:val="BB4CC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19"/>
  </w:num>
  <w:num w:numId="5">
    <w:abstractNumId w:val="16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5"/>
  </w:num>
  <w:num w:numId="20">
    <w:abstractNumId w:val="12"/>
  </w:num>
  <w:num w:numId="21">
    <w:abstractNumId w:val="11"/>
  </w:num>
  <w:num w:numId="22">
    <w:abstractNumId w:val="11"/>
  </w:num>
  <w:num w:numId="23">
    <w:abstractNumId w:val="1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91"/>
    <w:rsid w:val="00010906"/>
    <w:rsid w:val="00017343"/>
    <w:rsid w:val="00075B68"/>
    <w:rsid w:val="00077728"/>
    <w:rsid w:val="000A3A46"/>
    <w:rsid w:val="000A7F70"/>
    <w:rsid w:val="000F2B1F"/>
    <w:rsid w:val="001149A4"/>
    <w:rsid w:val="001413A1"/>
    <w:rsid w:val="001433EC"/>
    <w:rsid w:val="00151765"/>
    <w:rsid w:val="00162037"/>
    <w:rsid w:val="00165AAB"/>
    <w:rsid w:val="001778F2"/>
    <w:rsid w:val="001817BF"/>
    <w:rsid w:val="00187915"/>
    <w:rsid w:val="001A0CFD"/>
    <w:rsid w:val="001D32D8"/>
    <w:rsid w:val="001F522F"/>
    <w:rsid w:val="0021739E"/>
    <w:rsid w:val="0022333E"/>
    <w:rsid w:val="00251A0C"/>
    <w:rsid w:val="00260F40"/>
    <w:rsid w:val="00261F78"/>
    <w:rsid w:val="002659B0"/>
    <w:rsid w:val="00293650"/>
    <w:rsid w:val="002C4EB3"/>
    <w:rsid w:val="002F5FDB"/>
    <w:rsid w:val="00301724"/>
    <w:rsid w:val="00305581"/>
    <w:rsid w:val="0032761F"/>
    <w:rsid w:val="00332711"/>
    <w:rsid w:val="00381325"/>
    <w:rsid w:val="003B543E"/>
    <w:rsid w:val="003F7515"/>
    <w:rsid w:val="00402D86"/>
    <w:rsid w:val="00464733"/>
    <w:rsid w:val="00472100"/>
    <w:rsid w:val="004F2476"/>
    <w:rsid w:val="00532C41"/>
    <w:rsid w:val="005C4C98"/>
    <w:rsid w:val="005C65A1"/>
    <w:rsid w:val="005D1AF4"/>
    <w:rsid w:val="005F2FEC"/>
    <w:rsid w:val="00607099"/>
    <w:rsid w:val="0063278A"/>
    <w:rsid w:val="006375A1"/>
    <w:rsid w:val="00643CC9"/>
    <w:rsid w:val="0064708A"/>
    <w:rsid w:val="00651FB7"/>
    <w:rsid w:val="0065722C"/>
    <w:rsid w:val="006B0BEF"/>
    <w:rsid w:val="006B66EC"/>
    <w:rsid w:val="006D2F51"/>
    <w:rsid w:val="007044A4"/>
    <w:rsid w:val="00712468"/>
    <w:rsid w:val="0076211B"/>
    <w:rsid w:val="007A3CFE"/>
    <w:rsid w:val="007B6198"/>
    <w:rsid w:val="007D0F3E"/>
    <w:rsid w:val="00801A5C"/>
    <w:rsid w:val="008051C3"/>
    <w:rsid w:val="0081438A"/>
    <w:rsid w:val="00835C25"/>
    <w:rsid w:val="00851725"/>
    <w:rsid w:val="00895469"/>
    <w:rsid w:val="008B162D"/>
    <w:rsid w:val="0099162B"/>
    <w:rsid w:val="009C4853"/>
    <w:rsid w:val="009E6611"/>
    <w:rsid w:val="009F0D08"/>
    <w:rsid w:val="009F70AF"/>
    <w:rsid w:val="00A01E65"/>
    <w:rsid w:val="00A30D42"/>
    <w:rsid w:val="00A712DB"/>
    <w:rsid w:val="00A72F03"/>
    <w:rsid w:val="00A77B69"/>
    <w:rsid w:val="00A9789C"/>
    <w:rsid w:val="00AB7E6B"/>
    <w:rsid w:val="00AB7FBD"/>
    <w:rsid w:val="00AE7255"/>
    <w:rsid w:val="00AF1242"/>
    <w:rsid w:val="00B16C48"/>
    <w:rsid w:val="00B24659"/>
    <w:rsid w:val="00B32A27"/>
    <w:rsid w:val="00B609F3"/>
    <w:rsid w:val="00B60F3F"/>
    <w:rsid w:val="00B912EC"/>
    <w:rsid w:val="00BB4E73"/>
    <w:rsid w:val="00BD24BE"/>
    <w:rsid w:val="00BF5131"/>
    <w:rsid w:val="00BF6B49"/>
    <w:rsid w:val="00C07C01"/>
    <w:rsid w:val="00C10EEB"/>
    <w:rsid w:val="00C370B5"/>
    <w:rsid w:val="00C412E4"/>
    <w:rsid w:val="00C57B05"/>
    <w:rsid w:val="00C724AA"/>
    <w:rsid w:val="00C90C33"/>
    <w:rsid w:val="00C97D97"/>
    <w:rsid w:val="00CB2D0D"/>
    <w:rsid w:val="00CC46A2"/>
    <w:rsid w:val="00CD2D9E"/>
    <w:rsid w:val="00D26226"/>
    <w:rsid w:val="00D34125"/>
    <w:rsid w:val="00D34B22"/>
    <w:rsid w:val="00D7160D"/>
    <w:rsid w:val="00D9628F"/>
    <w:rsid w:val="00DB28A0"/>
    <w:rsid w:val="00DE0368"/>
    <w:rsid w:val="00DE4145"/>
    <w:rsid w:val="00DE4C5D"/>
    <w:rsid w:val="00E0194E"/>
    <w:rsid w:val="00E2676C"/>
    <w:rsid w:val="00E306F6"/>
    <w:rsid w:val="00E43EA5"/>
    <w:rsid w:val="00E531DB"/>
    <w:rsid w:val="00E60CF2"/>
    <w:rsid w:val="00E61534"/>
    <w:rsid w:val="00E65C32"/>
    <w:rsid w:val="00E74953"/>
    <w:rsid w:val="00E76991"/>
    <w:rsid w:val="00E97AAA"/>
    <w:rsid w:val="00EB4E1E"/>
    <w:rsid w:val="00EC0D51"/>
    <w:rsid w:val="00ED5EAC"/>
    <w:rsid w:val="00EE00AB"/>
    <w:rsid w:val="00F004B7"/>
    <w:rsid w:val="00F00A36"/>
    <w:rsid w:val="00F45444"/>
    <w:rsid w:val="00F71AA5"/>
    <w:rsid w:val="00FA141F"/>
    <w:rsid w:val="00FB0E35"/>
    <w:rsid w:val="00FB4591"/>
    <w:rsid w:val="00FD049C"/>
    <w:rsid w:val="00FD2F11"/>
    <w:rsid w:val="00FD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unhideWhenUsed/>
    <w:qFormat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3;&#1091;&#1082;&#1072;&#1085;&#1086;&#1074;&#1072;&#1045;&#1048;\AppData\Roaming\Microsoft\&#1064;&#1072;&#1073;&#1083;&#1086;&#1085;&#1099;\&#1044;&#1077;&#1083;&#1086;&#1074;&#1086;&#1081;%20&#1073;&#1091;&#1082;&#1083;&#1077;&#1090;%20(&#1076;&#1080;&#1079;&#1072;&#1081;&#1085;%20&#1047;&#1077;&#1083;&#1077;&#1085;&#1072;&#1103;%20&#1074;&#1086;&#1083;&#1085;&#1072;,%20&#1085;&#1072;%20&#1087;&#1086;&#1083;&#1086;&#1074;&#1080;&#1085;&#1091;%20&#1089;&#1090;&#1088;&#1072;&#1085;&#1080;&#1094;&#1099;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6184F-19E4-4E14-89D1-F537DBE5F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7416E-0B4F-4D4F-A1BB-3895D04ED5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AE00CD6-0901-43A3-9D8F-25273F5E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AB34C5-266D-4FD9-B5B0-8CE2373C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 (дизайн Зеленая волна, на половину страницы)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2022-01-31T08:57:00Z</dcterms:created>
  <dcterms:modified xsi:type="dcterms:W3CDTF">2022-01-31T08:57:00Z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