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E5" w:rsidRDefault="00F655E5" w:rsidP="005F3F34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F655E5" w:rsidRPr="002C0AA2" w:rsidRDefault="00F655E5" w:rsidP="005F3F3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F655E5" w:rsidRPr="002C0AA2" w:rsidRDefault="00F655E5" w:rsidP="005F3F3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F655E5" w:rsidRPr="002C0AA2" w:rsidRDefault="00F655E5" w:rsidP="005F3F3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F655E5" w:rsidRPr="002C0AA2" w:rsidRDefault="00F655E5" w:rsidP="005F3F34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F655E5" w:rsidRDefault="00F655E5" w:rsidP="0081089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F655E5" w:rsidRDefault="00F655E5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F655E5" w:rsidRPr="006F5BCA" w:rsidRDefault="00F655E5" w:rsidP="006F5BC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6F5BCA">
        <w:rPr>
          <w:rFonts w:ascii="Times New Roman" w:hAnsi="Times New Roman"/>
          <w:b/>
          <w:sz w:val="32"/>
          <w:szCs w:val="32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</w:t>
      </w:r>
    </w:p>
    <w:p w:rsidR="00F655E5" w:rsidRDefault="00F655E5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55E5" w:rsidRPr="00810893" w:rsidRDefault="00F655E5" w:rsidP="005F7D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B0B">
        <w:rPr>
          <w:rFonts w:ascii="Times New Roman" w:hAnsi="Times New Roman"/>
          <w:sz w:val="28"/>
          <w:szCs w:val="28"/>
        </w:rPr>
        <w:t>Управление Росреестра по Тульской области</w:t>
      </w:r>
      <w:r w:rsidRPr="00810893">
        <w:rPr>
          <w:rFonts w:ascii="Times New Roman" w:hAnsi="Times New Roman"/>
          <w:sz w:val="28"/>
          <w:szCs w:val="28"/>
        </w:rPr>
        <w:t xml:space="preserve"> подготовило рейтинг кадастровых инженеров, осуществляющих свою деятельность на территории Тульской области. Оценка эффективности кадастровых инженеров сформирована по такому показателю, как  «доля принятых решений о приостановлении в кадастровом учете от объема поданных кадастровым инженером документов» за </w:t>
      </w:r>
      <w:r>
        <w:rPr>
          <w:rFonts w:ascii="Times New Roman" w:hAnsi="Times New Roman"/>
          <w:sz w:val="28"/>
          <w:szCs w:val="28"/>
        </w:rPr>
        <w:t>декабрь</w:t>
      </w:r>
      <w:r w:rsidRPr="00810893">
        <w:rPr>
          <w:rFonts w:ascii="Times New Roman" w:hAnsi="Times New Roman"/>
          <w:sz w:val="28"/>
          <w:szCs w:val="28"/>
        </w:rPr>
        <w:t xml:space="preserve"> 2017 года.</w:t>
      </w:r>
    </w:p>
    <w:p w:rsidR="00F655E5" w:rsidRPr="005F7D27" w:rsidRDefault="00F655E5" w:rsidP="005F7D2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F7D27">
        <w:rPr>
          <w:rFonts w:ascii="Times New Roman" w:hAnsi="Times New Roman"/>
          <w:sz w:val="28"/>
          <w:szCs w:val="28"/>
        </w:rPr>
        <w:t>Согласно п.1 ст. 36 Федерального закона от 24.07.2007 № 221-ФЗ «О кадастровой деятельности» (далее - Закон от 24.07.2007 № 221-ФЗ) по договору подряда на выполнение кадастровых работ кадастровый инженер обязуется обеспечить выполнение кадастровых работ по заданию заказчика этих работ и передать ему документы, подготовленные в результате выполнения этих работ, а заказчик этих работ обязуется принять указанные документы и оплатить выполненные кадастровые работы.</w:t>
      </w:r>
    </w:p>
    <w:p w:rsidR="00F655E5" w:rsidRPr="005F7D27" w:rsidRDefault="00F655E5" w:rsidP="005F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D27">
        <w:rPr>
          <w:rFonts w:ascii="Times New Roman" w:hAnsi="Times New Roman"/>
          <w:sz w:val="28"/>
          <w:szCs w:val="28"/>
        </w:rPr>
        <w:t xml:space="preserve">Объем подлежащих выполнению кадастровых работ определяется заказчиком кадастровых работ. </w:t>
      </w:r>
    </w:p>
    <w:p w:rsidR="00F655E5" w:rsidRPr="005F7D27" w:rsidRDefault="00F655E5" w:rsidP="005F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Pr="005F7D27">
          <w:rPr>
            <w:rFonts w:ascii="Times New Roman" w:hAnsi="Times New Roman"/>
            <w:sz w:val="28"/>
            <w:szCs w:val="28"/>
          </w:rPr>
          <w:t>Цена</w:t>
        </w:r>
      </w:hyperlink>
      <w:r w:rsidRPr="005F7D27">
        <w:rPr>
          <w:rFonts w:ascii="Times New Roman" w:hAnsi="Times New Roman"/>
          <w:sz w:val="28"/>
          <w:szCs w:val="28"/>
        </w:rPr>
        <w:t xml:space="preserve"> подлежащих выполнению кадастровых работ определяется сторонами договора подряда на выполнение кадастровых работ путем составления твердой сметы (п. 4 ст. 36 Закон от 24.07.2007 № 221-ФЗ).</w:t>
      </w:r>
    </w:p>
    <w:p w:rsidR="00F655E5" w:rsidRPr="005F7D27" w:rsidRDefault="00F655E5" w:rsidP="005F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D27">
        <w:rPr>
          <w:rFonts w:ascii="Times New Roman" w:hAnsi="Times New Roman"/>
          <w:sz w:val="28"/>
          <w:szCs w:val="28"/>
        </w:rPr>
        <w:t>Согласно ст. 37 Закон от 24.07.2007 № 221-ФЗ результатом кадастровых работ кадастрового инженера - индивидуального предпринимателя или работника юридического лица является межевой план, технический план или акт обследования.</w:t>
      </w:r>
    </w:p>
    <w:p w:rsidR="00F655E5" w:rsidRDefault="00F655E5" w:rsidP="005F7D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</w:t>
      </w:r>
      <w:r>
        <w:rPr>
          <w:rFonts w:ascii="Times New Roman" w:hAnsi="Times New Roman"/>
          <w:sz w:val="28"/>
          <w:szCs w:val="28"/>
        </w:rPr>
        <w:t>ом</w:t>
      </w:r>
      <w:r w:rsidRPr="00810893">
        <w:rPr>
          <w:rFonts w:ascii="Times New Roman" w:hAnsi="Times New Roman"/>
          <w:sz w:val="28"/>
          <w:szCs w:val="28"/>
        </w:rPr>
        <w:t xml:space="preserve"> кадастровых инженеров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>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F655E5" w:rsidRDefault="00F655E5" w:rsidP="005F7D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013" w:type="dxa"/>
        <w:tblInd w:w="95" w:type="dxa"/>
        <w:tblLook w:val="0000" w:firstRow="0" w:lastRow="0" w:firstColumn="0" w:lastColumn="0" w:noHBand="0" w:noVBand="0"/>
      </w:tblPr>
      <w:tblGrid>
        <w:gridCol w:w="560"/>
        <w:gridCol w:w="3053"/>
        <w:gridCol w:w="1120"/>
        <w:gridCol w:w="1400"/>
        <w:gridCol w:w="1440"/>
        <w:gridCol w:w="1440"/>
      </w:tblGrid>
      <w:tr w:rsidR="00F655E5" w:rsidRPr="000E4954" w:rsidTr="000E4954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Басова Ирина Анатольевна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71-13-341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Белобородов Владимир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77-14-108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Берендеева Дина Раисовна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Бобылёва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77-15-210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Буданцева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36-16-728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Бутузова Наталья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Васильков Игорь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Вашунин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Волкова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Гайнулова Татьяна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Глистин Сергей Федорович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Глотов Юрий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Говорова Марина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36-11-250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Грачев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Грильборцер Нина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Гусева Анна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Дрожжева Надежда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71-14-359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Дубская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Елисеенкова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77-16-179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Ермолов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71-15-432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Жданова Марина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Жиденко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48-10-7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Зверев Никита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77-15-88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Звягина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71-15-393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Иванов Евгений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Исаев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57-11-24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Истратова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71-11-195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Калбукова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61-13-813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Валентина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Кириллова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77-11-590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Князева Наталья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36-11-237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Ковальчук Татьяна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Кондуков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69-11-229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Кочеткова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Кошеварова Виктория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Кудряшова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Куликов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Лазарев Аркадий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Лазаренко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57-13-168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Леванов Станислав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77-11-113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Левин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32-14-197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Лукьянчиков Максим Леонидович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57-11-81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Любчик Анатолий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46-14-193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62,5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Машков Андрей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36-11-253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Меренкова Виктория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36-16-723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Митькин Павел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Морозова Галина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62-10-36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Мурагина Елизавета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50-10-140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Мягкова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Никишин Евгений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40-16-434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Новиков Юрий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Ольхова Лариса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36-14-626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Петухов Денис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Пехова Ольга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36-12-476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Плещенкова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36-11-396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Потапов Иван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Протчев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Романов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62-11-194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Санфирова Евгения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77-10-18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Семенова Оксана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21-15-45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Сергеева Полина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59-14-865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Сорока Юрий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36-11-309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Стрельцова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Стрельцова Ирина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Сычева Ольга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Терехов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57-12-124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Тимакова Екатерина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Хасаншин Игорь Фуатович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Хахаев Олег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Хриенко Ирина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36-16-729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Шапошникова Лидия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62-11-130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Шелковникова Людмила Дмитриевна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71-12-262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Шилин Максим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Ширяев Геннадий Константинович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71-11-221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37,5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495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F655E5" w:rsidRPr="000E4954" w:rsidTr="000E495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5E5" w:rsidRPr="000E4954" w:rsidRDefault="00F655E5" w:rsidP="000E4954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:rsidR="00F655E5" w:rsidRPr="00810893" w:rsidRDefault="00F655E5" w:rsidP="005F7D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55E5" w:rsidRPr="00810893" w:rsidRDefault="00F655E5" w:rsidP="007670C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F655E5" w:rsidRPr="00810893" w:rsidSect="005F7D27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5E5" w:rsidRDefault="00F655E5">
      <w:r>
        <w:separator/>
      </w:r>
    </w:p>
  </w:endnote>
  <w:endnote w:type="continuationSeparator" w:id="0">
    <w:p w:rsidR="00F655E5" w:rsidRDefault="00F65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5E5" w:rsidRDefault="00F655E5">
      <w:r>
        <w:separator/>
      </w:r>
    </w:p>
  </w:footnote>
  <w:footnote w:type="continuationSeparator" w:id="0">
    <w:p w:rsidR="00F655E5" w:rsidRDefault="00F65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5E5" w:rsidRDefault="00F655E5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55E5" w:rsidRDefault="00F655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5E5" w:rsidRDefault="00F655E5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F655E5" w:rsidRDefault="00F655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0AA2"/>
    <w:rsid w:val="00001EB2"/>
    <w:rsid w:val="00002FC7"/>
    <w:rsid w:val="00003EF6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4B5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4954"/>
    <w:rsid w:val="000E5DE9"/>
    <w:rsid w:val="000F2BBD"/>
    <w:rsid w:val="00101A9E"/>
    <w:rsid w:val="00103CD9"/>
    <w:rsid w:val="00105284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E72DD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6B91"/>
    <w:rsid w:val="0020765B"/>
    <w:rsid w:val="00211832"/>
    <w:rsid w:val="00211A03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866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2C2D"/>
    <w:rsid w:val="004633A8"/>
    <w:rsid w:val="004647B0"/>
    <w:rsid w:val="00464B50"/>
    <w:rsid w:val="004654E3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4D4A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4A54"/>
    <w:rsid w:val="005E5E6A"/>
    <w:rsid w:val="005F0793"/>
    <w:rsid w:val="005F1F59"/>
    <w:rsid w:val="005F2D81"/>
    <w:rsid w:val="005F3F34"/>
    <w:rsid w:val="005F55E3"/>
    <w:rsid w:val="005F77C8"/>
    <w:rsid w:val="005F7D27"/>
    <w:rsid w:val="006014C8"/>
    <w:rsid w:val="0060206D"/>
    <w:rsid w:val="006078AF"/>
    <w:rsid w:val="006130B4"/>
    <w:rsid w:val="0061483C"/>
    <w:rsid w:val="00615A7B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C0CAB"/>
    <w:rsid w:val="006C266F"/>
    <w:rsid w:val="006C54FA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5BCA"/>
    <w:rsid w:val="006F74D4"/>
    <w:rsid w:val="0070233E"/>
    <w:rsid w:val="007052B2"/>
    <w:rsid w:val="00711577"/>
    <w:rsid w:val="00713C0D"/>
    <w:rsid w:val="007143B1"/>
    <w:rsid w:val="007203E0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0C7"/>
    <w:rsid w:val="007677C8"/>
    <w:rsid w:val="007702B7"/>
    <w:rsid w:val="00772161"/>
    <w:rsid w:val="00772EBB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1D6D"/>
    <w:rsid w:val="007A2D2D"/>
    <w:rsid w:val="007A6E25"/>
    <w:rsid w:val="007B2D70"/>
    <w:rsid w:val="007B3577"/>
    <w:rsid w:val="007B3AFE"/>
    <w:rsid w:val="007B4273"/>
    <w:rsid w:val="007B5021"/>
    <w:rsid w:val="007B6F0D"/>
    <w:rsid w:val="007B7813"/>
    <w:rsid w:val="007C243D"/>
    <w:rsid w:val="007D311D"/>
    <w:rsid w:val="007D3A4B"/>
    <w:rsid w:val="007D5E95"/>
    <w:rsid w:val="007D74F3"/>
    <w:rsid w:val="007E0098"/>
    <w:rsid w:val="007E07A6"/>
    <w:rsid w:val="007E1338"/>
    <w:rsid w:val="007F4626"/>
    <w:rsid w:val="007F4B7D"/>
    <w:rsid w:val="007F4F7F"/>
    <w:rsid w:val="00800662"/>
    <w:rsid w:val="008009FA"/>
    <w:rsid w:val="00801DE8"/>
    <w:rsid w:val="0080311F"/>
    <w:rsid w:val="00803571"/>
    <w:rsid w:val="00805AEB"/>
    <w:rsid w:val="0080775A"/>
    <w:rsid w:val="008105EA"/>
    <w:rsid w:val="0081089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7C38"/>
    <w:rsid w:val="0085435E"/>
    <w:rsid w:val="00857AF3"/>
    <w:rsid w:val="00863174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15F4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143A"/>
    <w:rsid w:val="00C12272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1B40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0759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37ABB"/>
    <w:rsid w:val="00E40FE9"/>
    <w:rsid w:val="00E4303E"/>
    <w:rsid w:val="00E55148"/>
    <w:rsid w:val="00E564C7"/>
    <w:rsid w:val="00E60BAA"/>
    <w:rsid w:val="00E612BB"/>
    <w:rsid w:val="00E61579"/>
    <w:rsid w:val="00E6278F"/>
    <w:rsid w:val="00E62BF4"/>
    <w:rsid w:val="00E64447"/>
    <w:rsid w:val="00E64798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5622"/>
    <w:rsid w:val="00E9662F"/>
    <w:rsid w:val="00EA1020"/>
    <w:rsid w:val="00EA1376"/>
    <w:rsid w:val="00EA2B1B"/>
    <w:rsid w:val="00EA361F"/>
    <w:rsid w:val="00EA5FFE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55E5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E09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7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FF56DA2D1AE17051844DABC08365725BAB9CD68A5024EFA50171E395F7B061C73350A2BE97B386d6G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8</Pages>
  <Words>2408</Words>
  <Characters>13729</Characters>
  <Application>Microsoft Office Word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ua071Zhirenkova</cp:lastModifiedBy>
  <cp:revision>4</cp:revision>
  <cp:lastPrinted>2018-01-10T13:24:00Z</cp:lastPrinted>
  <dcterms:created xsi:type="dcterms:W3CDTF">2018-01-10T13:03:00Z</dcterms:created>
  <dcterms:modified xsi:type="dcterms:W3CDTF">2018-01-10T13:58:00Z</dcterms:modified>
</cp:coreProperties>
</file>